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97FC7" w14:textId="77777777" w:rsidR="00B42D29" w:rsidRPr="000A7D69" w:rsidRDefault="00E8326F">
      <w:pPr>
        <w:rPr>
          <w:snapToGrid w:val="0"/>
          <w:sz w:val="24"/>
          <w:szCs w:val="24"/>
        </w:rPr>
      </w:pPr>
      <w:r w:rsidRPr="000A7D69">
        <w:rPr>
          <w:rFonts w:hint="eastAsia"/>
          <w:snapToGrid w:val="0"/>
          <w:sz w:val="24"/>
          <w:szCs w:val="24"/>
        </w:rPr>
        <w:t>様式第１４号（第２５</w:t>
      </w:r>
      <w:r w:rsidR="00DA5575" w:rsidRPr="000A7D69">
        <w:rPr>
          <w:rFonts w:hint="eastAsia"/>
          <w:snapToGrid w:val="0"/>
          <w:sz w:val="24"/>
          <w:szCs w:val="24"/>
        </w:rPr>
        <w:t>条関係）</w:t>
      </w:r>
    </w:p>
    <w:p w14:paraId="77D7DC64" w14:textId="77777777" w:rsidR="00B42D29" w:rsidRPr="000A7D69" w:rsidRDefault="00B42D29">
      <w:pPr>
        <w:spacing w:after="120"/>
        <w:jc w:val="center"/>
        <w:rPr>
          <w:snapToGrid w:val="0"/>
          <w:sz w:val="28"/>
          <w:szCs w:val="28"/>
        </w:rPr>
      </w:pPr>
      <w:r w:rsidRPr="000A7D69">
        <w:rPr>
          <w:snapToGrid w:val="0"/>
          <w:sz w:val="28"/>
          <w:szCs w:val="28"/>
        </w:rPr>
        <w:fldChar w:fldCharType="begin"/>
      </w:r>
      <w:r w:rsidRPr="000A7D69">
        <w:rPr>
          <w:snapToGrid w:val="0"/>
          <w:sz w:val="28"/>
          <w:szCs w:val="28"/>
        </w:rPr>
        <w:instrText>eq \o \ad(\s \up 10(</w:instrText>
      </w:r>
      <w:r w:rsidRPr="000A7D69">
        <w:rPr>
          <w:rFonts w:hint="eastAsia"/>
          <w:snapToGrid w:val="0"/>
          <w:sz w:val="28"/>
          <w:szCs w:val="28"/>
        </w:rPr>
        <w:instrText>火災とまぎらわしい煙又は火</w:instrText>
      </w:r>
      <w:r w:rsidR="000E2B43" w:rsidRPr="000A7D69">
        <w:rPr>
          <w:rFonts w:hint="eastAsia"/>
          <w:snapToGrid w:val="0"/>
          <w:sz w:val="28"/>
          <w:szCs w:val="28"/>
        </w:rPr>
        <w:instrText>炎</w:instrText>
      </w:r>
      <w:r w:rsidRPr="000A7D69">
        <w:rPr>
          <w:snapToGrid w:val="0"/>
          <w:sz w:val="28"/>
          <w:szCs w:val="28"/>
        </w:rPr>
        <w:instrText>),\s \up-10(</w:instrText>
      </w:r>
      <w:r w:rsidRPr="000A7D69">
        <w:rPr>
          <w:rFonts w:hint="eastAsia"/>
          <w:snapToGrid w:val="0"/>
          <w:sz w:val="28"/>
          <w:szCs w:val="28"/>
        </w:rPr>
        <w:instrText>を発するおそれのある行為の</w:instrText>
      </w:r>
      <w:r w:rsidRPr="000A7D69">
        <w:rPr>
          <w:snapToGrid w:val="0"/>
          <w:sz w:val="28"/>
          <w:szCs w:val="28"/>
        </w:rPr>
        <w:instrText>))</w:instrText>
      </w:r>
      <w:r w:rsidRPr="000A7D69">
        <w:rPr>
          <w:snapToGrid w:val="0"/>
          <w:sz w:val="28"/>
          <w:szCs w:val="28"/>
        </w:rPr>
        <w:fldChar w:fldCharType="end"/>
      </w:r>
      <w:r w:rsidRPr="000A7D69">
        <w:rPr>
          <w:rFonts w:hint="eastAsia"/>
          <w:snapToGrid w:val="0"/>
          <w:vanish/>
          <w:sz w:val="28"/>
          <w:szCs w:val="28"/>
        </w:rPr>
        <w:t>火災とまぎらわしい煙又は火</w:t>
      </w:r>
      <w:r w:rsidR="000E2B43" w:rsidRPr="000A7D69">
        <w:rPr>
          <w:rFonts w:hint="eastAsia"/>
          <w:snapToGrid w:val="0"/>
          <w:vanish/>
          <w:sz w:val="28"/>
          <w:szCs w:val="28"/>
        </w:rPr>
        <w:t>炎</w:t>
      </w:r>
      <w:r w:rsidRPr="000A7D69">
        <w:rPr>
          <w:rFonts w:hint="eastAsia"/>
          <w:snapToGrid w:val="0"/>
          <w:vanish/>
          <w:sz w:val="28"/>
          <w:szCs w:val="28"/>
        </w:rPr>
        <w:t>を発するおそれのある行為の</w:t>
      </w:r>
      <w:r w:rsidRPr="000A7D69">
        <w:rPr>
          <w:rFonts w:hint="eastAsia"/>
          <w:snapToGrid w:val="0"/>
          <w:sz w:val="28"/>
          <w:szCs w:val="28"/>
        </w:rPr>
        <w:t xml:space="preserve">　届出書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998"/>
        <w:gridCol w:w="2749"/>
        <w:gridCol w:w="4747"/>
      </w:tblGrid>
      <w:tr w:rsidR="00B42D29" w:rsidRPr="000A7D69" w14:paraId="0CD59547" w14:textId="77777777" w:rsidTr="00E8326F">
        <w:trPr>
          <w:cantSplit/>
          <w:trHeight w:hRule="exact" w:val="2237"/>
        </w:trPr>
        <w:tc>
          <w:tcPr>
            <w:tcW w:w="9494" w:type="dxa"/>
            <w:gridSpan w:val="3"/>
            <w:vAlign w:val="center"/>
          </w:tcPr>
          <w:p w14:paraId="2F2EE622" w14:textId="77777777" w:rsidR="00B42D29" w:rsidRPr="000A7D69" w:rsidRDefault="00B42D29" w:rsidP="00E8326F">
            <w:pPr>
              <w:snapToGrid w:val="0"/>
              <w:spacing w:line="240" w:lineRule="atLeast"/>
              <w:jc w:val="right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14:paraId="353F7F4B" w14:textId="77777777" w:rsidR="00B42D29" w:rsidRPr="000A7D69" w:rsidRDefault="00B42D29" w:rsidP="00E8326F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AC4714" w:rsidRPr="000A7D69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</w:t>
            </w:r>
            <w:r w:rsidR="00AC4714" w:rsidRPr="000A7D69">
              <w:rPr>
                <w:rFonts w:hint="eastAsia"/>
                <w:snapToGrid w:val="0"/>
                <w:sz w:val="24"/>
                <w:szCs w:val="24"/>
              </w:rPr>
              <w:t>消防署長　　様</w:t>
            </w:r>
          </w:p>
          <w:p w14:paraId="60032B06" w14:textId="77777777" w:rsidR="00B42D29" w:rsidRPr="000A7D69" w:rsidRDefault="00B42D29" w:rsidP="00E8326F">
            <w:pPr>
              <w:snapToGrid w:val="0"/>
              <w:spacing w:line="240" w:lineRule="atLeast"/>
              <w:ind w:right="480"/>
              <w:jc w:val="right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 xml:space="preserve">届出者　住　所　　　　　　　　　　　　</w:t>
            </w:r>
          </w:p>
          <w:p w14:paraId="749669A8" w14:textId="77777777" w:rsidR="00B42D29" w:rsidRPr="000A7D69" w:rsidRDefault="00B42D29" w:rsidP="00E8326F">
            <w:pPr>
              <w:snapToGrid w:val="0"/>
              <w:spacing w:line="240" w:lineRule="atLeast"/>
              <w:jc w:val="right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 xml:space="preserve">電　話（　　　　　　　　</w:t>
            </w:r>
            <w:r w:rsidR="00E8326F" w:rsidRPr="000A7D69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F1575E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Pr="000A7D69">
              <w:rPr>
                <w:rFonts w:hint="eastAsia"/>
                <w:snapToGrid w:val="0"/>
                <w:sz w:val="24"/>
                <w:szCs w:val="24"/>
              </w:rPr>
              <w:t>）</w:t>
            </w:r>
          </w:p>
          <w:p w14:paraId="49604220" w14:textId="77777777" w:rsidR="00B42D29" w:rsidRPr="000A7D69" w:rsidRDefault="00B42D29" w:rsidP="00E8326F">
            <w:pPr>
              <w:snapToGrid w:val="0"/>
              <w:spacing w:line="240" w:lineRule="atLeast"/>
              <w:jc w:val="right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 xml:space="preserve">氏　名　　　　　　　</w:t>
            </w:r>
            <w:r w:rsidR="00E8326F" w:rsidRPr="000A7D69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Pr="000A7D69">
              <w:rPr>
                <w:rFonts w:hint="eastAsia"/>
                <w:snapToGrid w:val="0"/>
                <w:sz w:val="24"/>
                <w:szCs w:val="24"/>
              </w:rPr>
              <w:t xml:space="preserve">　　　</w:t>
            </w:r>
            <w:r w:rsidR="00DD5961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0A7D69">
              <w:rPr>
                <w:rFonts w:hint="eastAsia"/>
                <w:snapToGrid w:val="0"/>
                <w:vanish/>
                <w:sz w:val="24"/>
                <w:szCs w:val="24"/>
              </w:rPr>
              <w:t>印</w:t>
            </w:r>
            <w:r w:rsidRPr="000A7D69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</w:tc>
      </w:tr>
      <w:tr w:rsidR="00B42D29" w:rsidRPr="000A7D69" w14:paraId="5AD4D589" w14:textId="77777777" w:rsidTr="00E8326F">
        <w:trPr>
          <w:trHeight w:hRule="exact" w:val="994"/>
        </w:trPr>
        <w:tc>
          <w:tcPr>
            <w:tcW w:w="1998" w:type="dxa"/>
            <w:vAlign w:val="center"/>
          </w:tcPr>
          <w:p w14:paraId="78CC7B7D" w14:textId="77777777" w:rsidR="00B42D29" w:rsidRPr="000A7D69" w:rsidRDefault="00B42D29" w:rsidP="00E8326F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>発生予定日時</w:t>
            </w:r>
          </w:p>
        </w:tc>
        <w:tc>
          <w:tcPr>
            <w:tcW w:w="7495" w:type="dxa"/>
            <w:gridSpan w:val="2"/>
            <w:vAlign w:val="center"/>
          </w:tcPr>
          <w:p w14:paraId="57AA5B2D" w14:textId="77777777" w:rsidR="00B42D29" w:rsidRPr="000A7D69" w:rsidRDefault="007A02CD" w:rsidP="007A02CD">
            <w:pPr>
              <w:snapToGrid w:val="0"/>
              <w:spacing w:line="240" w:lineRule="atLeast"/>
              <w:jc w:val="center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 xml:space="preserve">自　　　</w:t>
            </w:r>
            <w:r w:rsidR="00B42D29" w:rsidRPr="000A7D69">
              <w:rPr>
                <w:rFonts w:hint="eastAsia"/>
                <w:snapToGrid w:val="0"/>
                <w:sz w:val="24"/>
                <w:szCs w:val="24"/>
              </w:rPr>
              <w:t xml:space="preserve">　　　年　　　月　　　日　　　　時　　　分</w:t>
            </w:r>
          </w:p>
          <w:p w14:paraId="3D78B56C" w14:textId="77777777" w:rsidR="00B42D29" w:rsidRPr="000A7D69" w:rsidRDefault="007A02CD" w:rsidP="007A02CD">
            <w:pPr>
              <w:snapToGrid w:val="0"/>
              <w:spacing w:line="240" w:lineRule="atLeast"/>
              <w:jc w:val="center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 xml:space="preserve">至　　　</w:t>
            </w:r>
            <w:r w:rsidR="00B42D29" w:rsidRPr="000A7D69">
              <w:rPr>
                <w:rFonts w:hint="eastAsia"/>
                <w:snapToGrid w:val="0"/>
                <w:sz w:val="24"/>
                <w:szCs w:val="24"/>
              </w:rPr>
              <w:t xml:space="preserve">　　　年　　　月　　　日　　　　時　　　分</w:t>
            </w:r>
          </w:p>
        </w:tc>
      </w:tr>
      <w:tr w:rsidR="00B42D29" w:rsidRPr="000A7D69" w14:paraId="4478F4FF" w14:textId="77777777" w:rsidTr="00E8326F">
        <w:trPr>
          <w:trHeight w:hRule="exact" w:val="994"/>
        </w:trPr>
        <w:tc>
          <w:tcPr>
            <w:tcW w:w="1998" w:type="dxa"/>
            <w:vAlign w:val="center"/>
          </w:tcPr>
          <w:p w14:paraId="3210D8CA" w14:textId="77777777" w:rsidR="00B42D29" w:rsidRPr="000A7D69" w:rsidRDefault="00B42D29" w:rsidP="00E8326F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>発生場所</w:t>
            </w:r>
          </w:p>
        </w:tc>
        <w:tc>
          <w:tcPr>
            <w:tcW w:w="7495" w:type="dxa"/>
            <w:gridSpan w:val="2"/>
          </w:tcPr>
          <w:p w14:paraId="4B598610" w14:textId="77777777" w:rsidR="00B42D29" w:rsidRPr="000A7D69" w:rsidRDefault="00B42D29" w:rsidP="00E8326F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B42D29" w:rsidRPr="000A7D69" w14:paraId="1E100BCF" w14:textId="77777777" w:rsidTr="00E8326F">
        <w:trPr>
          <w:trHeight w:hRule="exact" w:val="994"/>
        </w:trPr>
        <w:tc>
          <w:tcPr>
            <w:tcW w:w="1998" w:type="dxa"/>
            <w:vAlign w:val="center"/>
          </w:tcPr>
          <w:p w14:paraId="6F5BA4AA" w14:textId="77777777" w:rsidR="00B42D29" w:rsidRPr="000A7D69" w:rsidRDefault="00B42D29" w:rsidP="00E8326F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>燃焼物品名</w:t>
            </w:r>
            <w:r w:rsidRPr="000A7D69">
              <w:rPr>
                <w:snapToGrid w:val="0"/>
                <w:sz w:val="24"/>
                <w:szCs w:val="24"/>
              </w:rPr>
              <w:br/>
            </w:r>
            <w:r w:rsidRPr="000A7D69">
              <w:rPr>
                <w:rFonts w:hint="eastAsia"/>
                <w:snapToGrid w:val="0"/>
                <w:sz w:val="24"/>
                <w:szCs w:val="24"/>
              </w:rPr>
              <w:t>及び数量</w:t>
            </w:r>
          </w:p>
        </w:tc>
        <w:tc>
          <w:tcPr>
            <w:tcW w:w="7495" w:type="dxa"/>
            <w:gridSpan w:val="2"/>
          </w:tcPr>
          <w:p w14:paraId="29C8F948" w14:textId="77777777" w:rsidR="00B42D29" w:rsidRPr="000A7D69" w:rsidRDefault="00B42D29" w:rsidP="00E8326F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B42D29" w:rsidRPr="000A7D69" w14:paraId="49BACCE5" w14:textId="77777777" w:rsidTr="00E8326F">
        <w:trPr>
          <w:trHeight w:hRule="exact" w:val="994"/>
        </w:trPr>
        <w:tc>
          <w:tcPr>
            <w:tcW w:w="1998" w:type="dxa"/>
            <w:vAlign w:val="center"/>
          </w:tcPr>
          <w:p w14:paraId="68A1D711" w14:textId="77777777" w:rsidR="00B42D29" w:rsidRPr="000A7D69" w:rsidRDefault="00B42D29" w:rsidP="00E8326F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>目的</w:t>
            </w:r>
          </w:p>
        </w:tc>
        <w:tc>
          <w:tcPr>
            <w:tcW w:w="7495" w:type="dxa"/>
            <w:gridSpan w:val="2"/>
          </w:tcPr>
          <w:p w14:paraId="23C4A356" w14:textId="77777777" w:rsidR="00B42D29" w:rsidRPr="000A7D69" w:rsidRDefault="00B42D29" w:rsidP="00E8326F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B42D29" w:rsidRPr="000A7D69" w14:paraId="41EB8DF7" w14:textId="77777777" w:rsidTr="00E8326F">
        <w:trPr>
          <w:trHeight w:hRule="exact" w:val="994"/>
        </w:trPr>
        <w:tc>
          <w:tcPr>
            <w:tcW w:w="1998" w:type="dxa"/>
            <w:vAlign w:val="center"/>
          </w:tcPr>
          <w:p w14:paraId="1E533EF1" w14:textId="77777777" w:rsidR="00B42D29" w:rsidRPr="000A7D69" w:rsidRDefault="00B42D29" w:rsidP="00E8326F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>その他</w:t>
            </w:r>
            <w:r w:rsidRPr="000A7D69">
              <w:rPr>
                <w:snapToGrid w:val="0"/>
                <w:sz w:val="24"/>
                <w:szCs w:val="24"/>
              </w:rPr>
              <w:br/>
            </w:r>
            <w:r w:rsidRPr="000A7D69">
              <w:rPr>
                <w:rFonts w:hint="eastAsia"/>
                <w:snapToGrid w:val="0"/>
                <w:sz w:val="24"/>
                <w:szCs w:val="24"/>
              </w:rPr>
              <w:t>必要な事項</w:t>
            </w:r>
          </w:p>
        </w:tc>
        <w:tc>
          <w:tcPr>
            <w:tcW w:w="7495" w:type="dxa"/>
            <w:gridSpan w:val="2"/>
          </w:tcPr>
          <w:p w14:paraId="7AA25D8B" w14:textId="77777777" w:rsidR="00B42D29" w:rsidRPr="000A7D69" w:rsidRDefault="00B42D29" w:rsidP="00E8326F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B42D29" w:rsidRPr="000A7D69" w14:paraId="4B30C768" w14:textId="77777777" w:rsidTr="00E8326F">
        <w:trPr>
          <w:trHeight w:hRule="exact" w:val="621"/>
        </w:trPr>
        <w:tc>
          <w:tcPr>
            <w:tcW w:w="4747" w:type="dxa"/>
            <w:gridSpan w:val="2"/>
            <w:vAlign w:val="center"/>
          </w:tcPr>
          <w:p w14:paraId="04B208F0" w14:textId="77777777" w:rsidR="00B42D29" w:rsidRPr="000A7D69" w:rsidRDefault="00E8326F" w:rsidP="00E8326F">
            <w:pPr>
              <w:snapToGrid w:val="0"/>
              <w:spacing w:line="240" w:lineRule="atLeast"/>
              <w:jc w:val="center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>※　受　付</w:t>
            </w:r>
            <w:r w:rsidR="00B42D29" w:rsidRPr="000A7D69">
              <w:rPr>
                <w:rFonts w:hint="eastAsia"/>
                <w:snapToGrid w:val="0"/>
                <w:sz w:val="24"/>
                <w:szCs w:val="24"/>
              </w:rPr>
              <w:t xml:space="preserve">　欄</w:t>
            </w:r>
          </w:p>
        </w:tc>
        <w:tc>
          <w:tcPr>
            <w:tcW w:w="4747" w:type="dxa"/>
            <w:vAlign w:val="center"/>
          </w:tcPr>
          <w:p w14:paraId="3D0D8840" w14:textId="77777777" w:rsidR="00B42D29" w:rsidRPr="000A7D69" w:rsidRDefault="00E8326F" w:rsidP="00E8326F">
            <w:pPr>
              <w:snapToGrid w:val="0"/>
              <w:spacing w:line="240" w:lineRule="atLeast"/>
              <w:jc w:val="center"/>
              <w:rPr>
                <w:snapToGrid w:val="0"/>
                <w:sz w:val="24"/>
                <w:szCs w:val="24"/>
              </w:rPr>
            </w:pPr>
            <w:r w:rsidRPr="000A7D69">
              <w:rPr>
                <w:rFonts w:hint="eastAsia"/>
                <w:snapToGrid w:val="0"/>
                <w:sz w:val="24"/>
                <w:szCs w:val="24"/>
              </w:rPr>
              <w:t xml:space="preserve">※　経　過　</w:t>
            </w:r>
            <w:r w:rsidR="00B42D29" w:rsidRPr="000A7D69">
              <w:rPr>
                <w:rFonts w:hint="eastAsia"/>
                <w:snapToGrid w:val="0"/>
                <w:sz w:val="24"/>
                <w:szCs w:val="24"/>
              </w:rPr>
              <w:t>欄</w:t>
            </w:r>
          </w:p>
        </w:tc>
      </w:tr>
      <w:tr w:rsidR="00B42D29" w:rsidRPr="000A7D69" w14:paraId="6F568132" w14:textId="77777777" w:rsidTr="00E8326F">
        <w:trPr>
          <w:trHeight w:hRule="exact" w:val="1739"/>
        </w:trPr>
        <w:tc>
          <w:tcPr>
            <w:tcW w:w="4747" w:type="dxa"/>
            <w:gridSpan w:val="2"/>
          </w:tcPr>
          <w:p w14:paraId="295EB78D" w14:textId="77777777" w:rsidR="00B42D29" w:rsidRPr="000A7D69" w:rsidRDefault="00B42D29" w:rsidP="00E8326F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4747" w:type="dxa"/>
          </w:tcPr>
          <w:p w14:paraId="31B45CBD" w14:textId="77777777" w:rsidR="00B42D29" w:rsidRPr="000A7D69" w:rsidRDefault="00B42D29" w:rsidP="00E8326F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</w:tbl>
    <w:p w14:paraId="64A74064" w14:textId="77777777" w:rsidR="00B42D29" w:rsidRPr="000A7D69" w:rsidRDefault="00B42D29" w:rsidP="007A02CD">
      <w:pPr>
        <w:spacing w:before="120" w:line="240" w:lineRule="exact"/>
        <w:ind w:left="210"/>
        <w:rPr>
          <w:snapToGrid w:val="0"/>
          <w:sz w:val="24"/>
          <w:szCs w:val="24"/>
        </w:rPr>
      </w:pPr>
      <w:r w:rsidRPr="000A7D69">
        <w:rPr>
          <w:rFonts w:hint="eastAsia"/>
          <w:snapToGrid w:val="0"/>
          <w:sz w:val="24"/>
          <w:szCs w:val="24"/>
        </w:rPr>
        <w:t>備考</w:t>
      </w:r>
    </w:p>
    <w:p w14:paraId="7F5E2573" w14:textId="77777777" w:rsidR="00B42D29" w:rsidRPr="000A7D69" w:rsidRDefault="00F37263" w:rsidP="007A02CD">
      <w:pPr>
        <w:spacing w:line="240" w:lineRule="exact"/>
        <w:ind w:left="630" w:hanging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１　この用紙の大きさは、日本産業</w:t>
      </w:r>
      <w:r w:rsidR="00B42D29" w:rsidRPr="000A7D69">
        <w:rPr>
          <w:rFonts w:hint="eastAsia"/>
          <w:snapToGrid w:val="0"/>
          <w:sz w:val="24"/>
          <w:szCs w:val="24"/>
        </w:rPr>
        <w:t>規格Ａ４とすること。</w:t>
      </w:r>
    </w:p>
    <w:p w14:paraId="59CFA6E9" w14:textId="77777777" w:rsidR="004D4CE7" w:rsidRPr="000A7D69" w:rsidRDefault="004D4CE7" w:rsidP="007A02CD">
      <w:pPr>
        <w:spacing w:line="240" w:lineRule="exact"/>
        <w:ind w:left="630" w:hanging="210"/>
        <w:rPr>
          <w:snapToGrid w:val="0"/>
          <w:sz w:val="24"/>
          <w:szCs w:val="24"/>
        </w:rPr>
      </w:pPr>
      <w:r w:rsidRPr="000A7D69">
        <w:rPr>
          <w:rFonts w:hint="eastAsia"/>
          <w:sz w:val="24"/>
          <w:szCs w:val="24"/>
        </w:rPr>
        <w:t>２　この届出書は、正副各１通提出すること。</w:t>
      </w:r>
    </w:p>
    <w:p w14:paraId="0E43157C" w14:textId="77777777" w:rsidR="00B42D29" w:rsidRPr="000A7D69" w:rsidRDefault="004D4CE7" w:rsidP="007A02CD">
      <w:pPr>
        <w:spacing w:line="240" w:lineRule="exact"/>
        <w:ind w:left="630" w:hanging="210"/>
        <w:rPr>
          <w:snapToGrid w:val="0"/>
          <w:sz w:val="24"/>
          <w:szCs w:val="24"/>
        </w:rPr>
      </w:pPr>
      <w:r w:rsidRPr="000A7D69">
        <w:rPr>
          <w:rFonts w:hint="eastAsia"/>
          <w:snapToGrid w:val="0"/>
          <w:sz w:val="24"/>
          <w:szCs w:val="24"/>
        </w:rPr>
        <w:t>３</w:t>
      </w:r>
      <w:r w:rsidR="00B42D29" w:rsidRPr="000A7D69">
        <w:rPr>
          <w:rFonts w:hint="eastAsia"/>
          <w:snapToGrid w:val="0"/>
          <w:sz w:val="24"/>
          <w:szCs w:val="24"/>
        </w:rPr>
        <w:t xml:space="preserve">　法人にあっては、その名称、代表者氏名、主たる事務所の所在地を記入すること。</w:t>
      </w:r>
    </w:p>
    <w:p w14:paraId="3E9BEB8C" w14:textId="77777777" w:rsidR="00B42D29" w:rsidRPr="000A7D69" w:rsidRDefault="004D4CE7" w:rsidP="007A02CD">
      <w:pPr>
        <w:spacing w:line="240" w:lineRule="exact"/>
        <w:ind w:left="630" w:hanging="210"/>
        <w:rPr>
          <w:snapToGrid w:val="0"/>
          <w:sz w:val="24"/>
          <w:szCs w:val="24"/>
        </w:rPr>
      </w:pPr>
      <w:r w:rsidRPr="000A7D69">
        <w:rPr>
          <w:rFonts w:hint="eastAsia"/>
          <w:snapToGrid w:val="0"/>
          <w:sz w:val="24"/>
          <w:szCs w:val="24"/>
        </w:rPr>
        <w:t>４</w:t>
      </w:r>
      <w:r w:rsidR="00B42D29" w:rsidRPr="000A7D69">
        <w:rPr>
          <w:rFonts w:hint="eastAsia"/>
          <w:snapToGrid w:val="0"/>
          <w:sz w:val="24"/>
          <w:szCs w:val="24"/>
        </w:rPr>
        <w:t xml:space="preserve">　その他必要な事項欄には、消火準備の概要その他参考事項を記入すること。</w:t>
      </w:r>
    </w:p>
    <w:p w14:paraId="7EA827DB" w14:textId="77777777" w:rsidR="00B42D29" w:rsidRPr="000A7D69" w:rsidRDefault="004D4CE7" w:rsidP="007A02CD">
      <w:pPr>
        <w:spacing w:line="240" w:lineRule="exact"/>
        <w:ind w:left="630" w:hanging="210"/>
        <w:rPr>
          <w:snapToGrid w:val="0"/>
          <w:sz w:val="24"/>
          <w:szCs w:val="24"/>
        </w:rPr>
      </w:pPr>
      <w:r w:rsidRPr="000A7D69">
        <w:rPr>
          <w:rFonts w:hint="eastAsia"/>
          <w:snapToGrid w:val="0"/>
          <w:sz w:val="24"/>
          <w:szCs w:val="24"/>
        </w:rPr>
        <w:t>５</w:t>
      </w:r>
      <w:r w:rsidR="00B42D29" w:rsidRPr="000A7D69">
        <w:rPr>
          <w:rFonts w:hint="eastAsia"/>
          <w:snapToGrid w:val="0"/>
          <w:sz w:val="24"/>
          <w:szCs w:val="24"/>
        </w:rPr>
        <w:t xml:space="preserve">　※印の欄は、記入しないこと。</w:t>
      </w:r>
    </w:p>
    <w:p w14:paraId="140E0023" w14:textId="77777777" w:rsidR="00B42D29" w:rsidRPr="000A7D69" w:rsidRDefault="004D4CE7" w:rsidP="007A02CD">
      <w:pPr>
        <w:spacing w:line="240" w:lineRule="exact"/>
        <w:ind w:left="630" w:hanging="210"/>
        <w:rPr>
          <w:snapToGrid w:val="0"/>
          <w:sz w:val="24"/>
          <w:szCs w:val="24"/>
        </w:rPr>
      </w:pPr>
      <w:r w:rsidRPr="000A7D69">
        <w:rPr>
          <w:rFonts w:hint="eastAsia"/>
          <w:snapToGrid w:val="0"/>
          <w:sz w:val="24"/>
          <w:szCs w:val="24"/>
        </w:rPr>
        <w:t>６</w:t>
      </w:r>
      <w:r w:rsidR="00B42D29" w:rsidRPr="000A7D69">
        <w:rPr>
          <w:rFonts w:hint="eastAsia"/>
          <w:snapToGrid w:val="0"/>
          <w:sz w:val="24"/>
          <w:szCs w:val="24"/>
        </w:rPr>
        <w:t xml:space="preserve">　発生場所の略図を添付すること。</w:t>
      </w:r>
    </w:p>
    <w:sectPr w:rsidR="00B42D29" w:rsidRPr="000A7D69" w:rsidSect="00E8326F">
      <w:type w:val="continuous"/>
      <w:pgSz w:w="11906" w:h="16838" w:code="9"/>
      <w:pgMar w:top="1440" w:right="1080" w:bottom="1440" w:left="1080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4732B" w14:textId="77777777" w:rsidR="00C96B64" w:rsidRDefault="00C96B64">
      <w:r>
        <w:separator/>
      </w:r>
    </w:p>
  </w:endnote>
  <w:endnote w:type="continuationSeparator" w:id="0">
    <w:p w14:paraId="08C80A8B" w14:textId="77777777" w:rsidR="00C96B64" w:rsidRDefault="00C96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6A5CE" w14:textId="77777777" w:rsidR="00C96B64" w:rsidRDefault="00C96B64">
      <w:r>
        <w:separator/>
      </w:r>
    </w:p>
  </w:footnote>
  <w:footnote w:type="continuationSeparator" w:id="0">
    <w:p w14:paraId="04F5A40A" w14:textId="77777777" w:rsidR="00C96B64" w:rsidRDefault="00C96B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attachedTemplate r:id="rId1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F7C64"/>
    <w:rsid w:val="000A7D69"/>
    <w:rsid w:val="000E2B43"/>
    <w:rsid w:val="0018081E"/>
    <w:rsid w:val="001C5CC5"/>
    <w:rsid w:val="00360843"/>
    <w:rsid w:val="003A65EF"/>
    <w:rsid w:val="003C0EF8"/>
    <w:rsid w:val="004D4CE7"/>
    <w:rsid w:val="006806F5"/>
    <w:rsid w:val="006B5E9F"/>
    <w:rsid w:val="007504E8"/>
    <w:rsid w:val="007A02CD"/>
    <w:rsid w:val="007B5D49"/>
    <w:rsid w:val="009257A8"/>
    <w:rsid w:val="00981501"/>
    <w:rsid w:val="009B3E45"/>
    <w:rsid w:val="00A02511"/>
    <w:rsid w:val="00A0627B"/>
    <w:rsid w:val="00A96DC0"/>
    <w:rsid w:val="00AC4714"/>
    <w:rsid w:val="00AE6E3B"/>
    <w:rsid w:val="00AF7CD5"/>
    <w:rsid w:val="00B064BC"/>
    <w:rsid w:val="00B42D29"/>
    <w:rsid w:val="00BC2FFA"/>
    <w:rsid w:val="00C739DF"/>
    <w:rsid w:val="00C96B64"/>
    <w:rsid w:val="00CD44EC"/>
    <w:rsid w:val="00D750E3"/>
    <w:rsid w:val="00DA5575"/>
    <w:rsid w:val="00DD5961"/>
    <w:rsid w:val="00E240EE"/>
    <w:rsid w:val="00E8326F"/>
    <w:rsid w:val="00EF7C64"/>
    <w:rsid w:val="00F1575E"/>
    <w:rsid w:val="00F37263"/>
    <w:rsid w:val="00F5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B8FB69"/>
  <w14:defaultImageDpi w14:val="0"/>
  <w15:docId w15:val="{C582E714-DC15-444C-B1B4-2422DC334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AS&#26032;&#12475;&#12483;&#12488;&#12450;&#12483;&#12503;\AS&#26032;-&#27096;&#24335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AS新-様式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別記様式第８号</dc:title>
  <dc:subject/>
  <dc:creator>内山</dc:creator>
  <cp:keywords/>
  <dc:description/>
  <cp:lastModifiedBy>user</cp:lastModifiedBy>
  <cp:revision>2</cp:revision>
  <cp:lastPrinted>1999-11-19T05:42:00Z</cp:lastPrinted>
  <dcterms:created xsi:type="dcterms:W3CDTF">2022-03-14T04:44:00Z</dcterms:created>
  <dcterms:modified xsi:type="dcterms:W3CDTF">2022-03-14T04:44:00Z</dcterms:modified>
</cp:coreProperties>
</file>